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1795D" w14:textId="77777777" w:rsidR="00B97BA1" w:rsidRDefault="00B97BA1" w:rsidP="00B97BA1">
      <w:pPr>
        <w:pStyle w:val="Default"/>
        <w:rPr>
          <w:color w:val="auto"/>
        </w:rPr>
      </w:pPr>
    </w:p>
    <w:p w14:paraId="5AF9D0FB" w14:textId="77777777" w:rsidR="00B97BA1" w:rsidRDefault="00B97BA1" w:rsidP="00640DD8">
      <w:pPr>
        <w:pStyle w:val="Default"/>
        <w:jc w:val="center"/>
        <w:rPr>
          <w:rFonts w:ascii="Calibri" w:hAnsi="Calibri" w:cs="Calibri"/>
          <w:color w:val="auto"/>
          <w:sz w:val="44"/>
          <w:szCs w:val="44"/>
        </w:rPr>
      </w:pPr>
      <w:r>
        <w:rPr>
          <w:rFonts w:ascii="Calibri" w:hAnsi="Calibri" w:cs="Calibri"/>
          <w:b/>
          <w:bCs/>
          <w:color w:val="auto"/>
          <w:sz w:val="44"/>
          <w:szCs w:val="44"/>
        </w:rPr>
        <w:t>Přihláška</w:t>
      </w:r>
    </w:p>
    <w:p w14:paraId="3CD3121D" w14:textId="2622B6F8" w:rsidR="00B97BA1" w:rsidRDefault="009448C3" w:rsidP="00640DD8">
      <w:pPr>
        <w:pStyle w:val="Default"/>
        <w:jc w:val="center"/>
        <w:rPr>
          <w:rFonts w:ascii="Calibri" w:hAnsi="Calibri" w:cs="Calibri"/>
          <w:color w:val="auto"/>
          <w:sz w:val="32"/>
          <w:szCs w:val="32"/>
        </w:rPr>
      </w:pPr>
      <w:proofErr w:type="spellStart"/>
      <w:r>
        <w:rPr>
          <w:rFonts w:ascii="Calibri" w:hAnsi="Calibri" w:cs="Calibri"/>
          <w:b/>
          <w:bCs/>
          <w:color w:val="auto"/>
          <w:sz w:val="32"/>
          <w:szCs w:val="32"/>
        </w:rPr>
        <w:t>Ekokroužek</w:t>
      </w:r>
      <w:proofErr w:type="spellEnd"/>
      <w:r w:rsidR="00F26AA7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bookmarkStart w:id="0" w:name="_GoBack"/>
      <w:bookmarkEnd w:id="0"/>
    </w:p>
    <w:p w14:paraId="086AAFB7" w14:textId="76B62341" w:rsidR="00B97BA1" w:rsidRDefault="00B97BA1" w:rsidP="00640DD8">
      <w:pPr>
        <w:pStyle w:val="Default"/>
        <w:jc w:val="center"/>
        <w:rPr>
          <w:rFonts w:ascii="Calibri" w:hAnsi="Calibri" w:cs="Calibri"/>
          <w:color w:val="auto"/>
          <w:sz w:val="32"/>
          <w:szCs w:val="32"/>
        </w:rPr>
      </w:pPr>
      <w:r>
        <w:rPr>
          <w:rFonts w:ascii="Calibri" w:hAnsi="Calibri" w:cs="Calibri"/>
          <w:b/>
          <w:bCs/>
          <w:color w:val="auto"/>
          <w:sz w:val="32"/>
          <w:szCs w:val="32"/>
        </w:rPr>
        <w:t>Š</w:t>
      </w:r>
      <w:r w:rsidR="00883496">
        <w:rPr>
          <w:rFonts w:ascii="Calibri" w:hAnsi="Calibri" w:cs="Calibri"/>
          <w:b/>
          <w:bCs/>
          <w:color w:val="auto"/>
          <w:sz w:val="32"/>
          <w:szCs w:val="32"/>
        </w:rPr>
        <w:t>kolní rok 202</w:t>
      </w:r>
      <w:r w:rsidR="00412722">
        <w:rPr>
          <w:rFonts w:ascii="Calibri" w:hAnsi="Calibri" w:cs="Calibri"/>
          <w:b/>
          <w:bCs/>
          <w:color w:val="auto"/>
          <w:sz w:val="32"/>
          <w:szCs w:val="32"/>
        </w:rPr>
        <w:t>6</w:t>
      </w:r>
      <w:r w:rsidR="001A5B1A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r w:rsidR="00640DD8">
        <w:rPr>
          <w:rFonts w:ascii="Calibri" w:hAnsi="Calibri" w:cs="Calibri"/>
          <w:b/>
          <w:bCs/>
          <w:color w:val="auto"/>
          <w:sz w:val="32"/>
          <w:szCs w:val="32"/>
        </w:rPr>
        <w:t>/ 202</w:t>
      </w:r>
      <w:r w:rsidR="00412722">
        <w:rPr>
          <w:rFonts w:ascii="Calibri" w:hAnsi="Calibri" w:cs="Calibri"/>
          <w:b/>
          <w:bCs/>
          <w:color w:val="auto"/>
          <w:sz w:val="32"/>
          <w:szCs w:val="32"/>
        </w:rPr>
        <w:t>7</w:t>
      </w:r>
    </w:p>
    <w:p w14:paraId="7FE3B666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Přihlašuji své dítě </w:t>
      </w:r>
    </w:p>
    <w:p w14:paraId="5DD96CBA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jméno a </w:t>
      </w:r>
      <w:proofErr w:type="gramStart"/>
      <w:r>
        <w:rPr>
          <w:rFonts w:ascii="Calibri" w:hAnsi="Calibri" w:cs="Calibri"/>
          <w:b/>
          <w:bCs/>
          <w:color w:val="auto"/>
          <w:sz w:val="23"/>
          <w:szCs w:val="23"/>
        </w:rPr>
        <w:t>příjmení</w:t>
      </w:r>
      <w:r>
        <w:rPr>
          <w:rFonts w:ascii="Calibri" w:hAnsi="Calibri" w:cs="Calibri"/>
          <w:color w:val="auto"/>
          <w:sz w:val="23"/>
          <w:szCs w:val="23"/>
        </w:rPr>
        <w:t>: ...................................................................................................................................</w:t>
      </w:r>
      <w:proofErr w:type="gramEnd"/>
      <w:r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792CF734" w14:textId="7C8A2A57" w:rsidR="008A22A8" w:rsidRDefault="00B97BA1" w:rsidP="00640DD8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do </w:t>
      </w:r>
      <w:proofErr w:type="spellStart"/>
      <w:r w:rsidR="00640DD8">
        <w:rPr>
          <w:rFonts w:ascii="Calibri" w:hAnsi="Calibri" w:cs="Calibri"/>
          <w:color w:val="auto"/>
          <w:sz w:val="23"/>
          <w:szCs w:val="23"/>
        </w:rPr>
        <w:t>Ekokroužku</w:t>
      </w:r>
      <w:proofErr w:type="spellEnd"/>
      <w:r w:rsidR="00640DD8">
        <w:rPr>
          <w:rFonts w:ascii="Calibri" w:hAnsi="Calibri" w:cs="Calibri"/>
          <w:color w:val="auto"/>
          <w:sz w:val="23"/>
          <w:szCs w:val="23"/>
        </w:rPr>
        <w:t>,</w:t>
      </w:r>
      <w:r>
        <w:rPr>
          <w:rFonts w:ascii="Calibri" w:hAnsi="Calibri" w:cs="Calibri"/>
          <w:color w:val="auto"/>
          <w:sz w:val="23"/>
          <w:szCs w:val="23"/>
        </w:rPr>
        <w:t xml:space="preserve"> který se bude konat v</w:t>
      </w:r>
      <w:r w:rsidR="00412722">
        <w:rPr>
          <w:rFonts w:ascii="Calibri" w:hAnsi="Calibri" w:cs="Calibri"/>
          <w:color w:val="auto"/>
          <w:sz w:val="23"/>
          <w:szCs w:val="23"/>
        </w:rPr>
        <w:t> </w:t>
      </w:r>
      <w:r w:rsidR="00412722">
        <w:rPr>
          <w:rFonts w:ascii="Calibri" w:hAnsi="Calibri" w:cs="Calibri"/>
          <w:b/>
          <w:bCs/>
          <w:color w:val="auto"/>
          <w:sz w:val="23"/>
          <w:szCs w:val="23"/>
        </w:rPr>
        <w:t>ekocentru Včelín</w:t>
      </w:r>
      <w:r w:rsidR="00640DD8">
        <w:rPr>
          <w:rFonts w:ascii="Calibri" w:hAnsi="Calibri" w:cs="Calibri"/>
          <w:b/>
          <w:bCs/>
          <w:color w:val="auto"/>
          <w:sz w:val="23"/>
          <w:szCs w:val="23"/>
        </w:rPr>
        <w:t xml:space="preserve"> </w:t>
      </w:r>
      <w:r>
        <w:rPr>
          <w:rFonts w:ascii="Calibri" w:hAnsi="Calibri" w:cs="Calibri"/>
          <w:color w:val="auto"/>
          <w:sz w:val="23"/>
          <w:szCs w:val="23"/>
        </w:rPr>
        <w:t>každ</w:t>
      </w:r>
      <w:r w:rsidR="0003201E">
        <w:rPr>
          <w:rFonts w:ascii="Calibri" w:hAnsi="Calibri" w:cs="Calibri"/>
          <w:color w:val="auto"/>
          <w:sz w:val="23"/>
          <w:szCs w:val="23"/>
        </w:rPr>
        <w:t xml:space="preserve">ou </w:t>
      </w:r>
      <w:r w:rsidR="0003201E" w:rsidRPr="0003201E">
        <w:rPr>
          <w:rFonts w:ascii="Calibri" w:hAnsi="Calibri" w:cs="Calibri"/>
          <w:b/>
          <w:bCs/>
          <w:color w:val="auto"/>
          <w:sz w:val="23"/>
          <w:szCs w:val="23"/>
        </w:rPr>
        <w:t>středu</w:t>
      </w: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 v č</w:t>
      </w:r>
      <w:r w:rsidR="00883496">
        <w:rPr>
          <w:rFonts w:ascii="Calibri" w:hAnsi="Calibri" w:cs="Calibri"/>
          <w:b/>
          <w:bCs/>
          <w:color w:val="auto"/>
          <w:sz w:val="23"/>
          <w:szCs w:val="23"/>
        </w:rPr>
        <w:t>ase 14</w:t>
      </w:r>
      <w:r w:rsidR="00640DD8">
        <w:rPr>
          <w:rFonts w:ascii="Calibri" w:hAnsi="Calibri" w:cs="Calibri"/>
          <w:b/>
          <w:bCs/>
          <w:color w:val="auto"/>
          <w:sz w:val="23"/>
          <w:szCs w:val="23"/>
        </w:rPr>
        <w:t>,0</w:t>
      </w:r>
      <w:r>
        <w:rPr>
          <w:rFonts w:ascii="Calibri" w:hAnsi="Calibri" w:cs="Calibri"/>
          <w:b/>
          <w:bCs/>
          <w:color w:val="auto"/>
          <w:sz w:val="23"/>
          <w:szCs w:val="23"/>
        </w:rPr>
        <w:t>0 až</w:t>
      </w:r>
      <w:r w:rsidR="00640DD8">
        <w:rPr>
          <w:rFonts w:ascii="Calibri" w:hAnsi="Calibri" w:cs="Calibri"/>
          <w:b/>
          <w:bCs/>
          <w:color w:val="auto"/>
          <w:sz w:val="23"/>
          <w:szCs w:val="23"/>
        </w:rPr>
        <w:t xml:space="preserve"> </w:t>
      </w:r>
      <w:r w:rsidR="00883496">
        <w:rPr>
          <w:rFonts w:ascii="Calibri" w:hAnsi="Calibri" w:cs="Calibri"/>
          <w:b/>
          <w:bCs/>
          <w:color w:val="auto"/>
          <w:sz w:val="23"/>
          <w:szCs w:val="23"/>
        </w:rPr>
        <w:t>15:30</w:t>
      </w: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 </w:t>
      </w:r>
      <w:r>
        <w:rPr>
          <w:rFonts w:ascii="Calibri" w:hAnsi="Calibri" w:cs="Calibri"/>
          <w:color w:val="auto"/>
          <w:sz w:val="23"/>
          <w:szCs w:val="23"/>
        </w:rPr>
        <w:t xml:space="preserve">(změny budou hlášeny přes kontaktní údaje). </w:t>
      </w:r>
    </w:p>
    <w:p w14:paraId="54805342" w14:textId="17169077" w:rsidR="00B97BA1" w:rsidRDefault="00B97BA1" w:rsidP="00640DD8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Prosíme Vás proto o vyplnění </w:t>
      </w:r>
      <w:r>
        <w:rPr>
          <w:rFonts w:ascii="Calibri" w:hAnsi="Calibri" w:cs="Calibri"/>
          <w:b/>
          <w:bCs/>
          <w:color w:val="auto"/>
          <w:sz w:val="23"/>
          <w:szCs w:val="23"/>
        </w:rPr>
        <w:t>kontaktních údajů</w:t>
      </w:r>
      <w:r>
        <w:rPr>
          <w:rFonts w:ascii="Calibri" w:hAnsi="Calibri" w:cs="Calibri"/>
          <w:color w:val="auto"/>
          <w:sz w:val="23"/>
          <w:szCs w:val="23"/>
        </w:rPr>
        <w:t xml:space="preserve">: </w:t>
      </w:r>
    </w:p>
    <w:p w14:paraId="5A06ED0E" w14:textId="77777777" w:rsidR="00640DD8" w:rsidRDefault="00640DD8" w:rsidP="00640DD8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</w:p>
    <w:p w14:paraId="56C1295F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zákonný </w:t>
      </w:r>
      <w:proofErr w:type="gramStart"/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zástupce </w:t>
      </w:r>
      <w:r>
        <w:rPr>
          <w:rFonts w:ascii="Calibri" w:hAnsi="Calibri" w:cs="Calibri"/>
          <w:color w:val="auto"/>
          <w:sz w:val="23"/>
          <w:szCs w:val="23"/>
        </w:rPr>
        <w:t>.................................................................................................................................</w:t>
      </w:r>
      <w:proofErr w:type="gramEnd"/>
      <w:r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4B5D01F2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4A2071FC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proofErr w:type="gramStart"/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telefon </w:t>
      </w:r>
      <w:r>
        <w:rPr>
          <w:rFonts w:ascii="Calibri" w:hAnsi="Calibri" w:cs="Calibri"/>
          <w:color w:val="auto"/>
          <w:sz w:val="23"/>
          <w:szCs w:val="23"/>
        </w:rPr>
        <w:t>..................................................................................................................................................</w:t>
      </w:r>
      <w:proofErr w:type="gramEnd"/>
      <w:r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59C1BEEA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78C60633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proofErr w:type="gramStart"/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email </w:t>
      </w:r>
      <w:r>
        <w:rPr>
          <w:rFonts w:ascii="Calibri" w:hAnsi="Calibri" w:cs="Calibri"/>
          <w:color w:val="auto"/>
          <w:sz w:val="23"/>
          <w:szCs w:val="23"/>
        </w:rPr>
        <w:t>.....................................................................................................................................................</w:t>
      </w:r>
      <w:proofErr w:type="gramEnd"/>
      <w:r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5FE8C1A5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7F59BF2A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Má Vaše dítě nějaké zdravotní problémy, o kterých bychom měli vědět? (alergie, nutnost pravidelného braní léků, pohybová omezení apod.) </w:t>
      </w:r>
    </w:p>
    <w:p w14:paraId="3107A180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0CCB6D11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……………………………………………………............................................................................................................... </w:t>
      </w:r>
    </w:p>
    <w:p w14:paraId="7323D62D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40DC749C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>Jak bude Vaše dítě na kroužek docházet? (zaškrtněte</w:t>
      </w:r>
      <w:r w:rsidR="00640DD8">
        <w:rPr>
          <w:rFonts w:ascii="Calibri" w:hAnsi="Calibri" w:cs="Calibri"/>
          <w:color w:val="auto"/>
          <w:sz w:val="23"/>
          <w:szCs w:val="23"/>
        </w:rPr>
        <w:t xml:space="preserve"> jednu z nabízených možností</w:t>
      </w:r>
      <w:r>
        <w:rPr>
          <w:rFonts w:ascii="Calibri" w:hAnsi="Calibri" w:cs="Calibri"/>
          <w:color w:val="auto"/>
          <w:sz w:val="23"/>
          <w:szCs w:val="23"/>
        </w:rPr>
        <w:t xml:space="preserve">) </w:t>
      </w:r>
    </w:p>
    <w:p w14:paraId="64724CAD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0FF4780B" w14:textId="77777777" w:rsidR="00B97BA1" w:rsidRDefault="00640DD8" w:rsidP="00640DD8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 </w:t>
      </w:r>
      <w:r w:rsidR="00B97BA1">
        <w:rPr>
          <w:rFonts w:ascii="Calibri" w:hAnsi="Calibri" w:cs="Calibri"/>
          <w:color w:val="auto"/>
          <w:sz w:val="23"/>
          <w:szCs w:val="23"/>
        </w:rPr>
        <w:t xml:space="preserve">Mé dítě bude docházet na kroužek </w:t>
      </w:r>
      <w:r w:rsidR="00B97BA1">
        <w:rPr>
          <w:rFonts w:ascii="Calibri" w:hAnsi="Calibri" w:cs="Calibri"/>
          <w:b/>
          <w:bCs/>
          <w:color w:val="auto"/>
          <w:sz w:val="23"/>
          <w:szCs w:val="23"/>
        </w:rPr>
        <w:t xml:space="preserve">samo </w:t>
      </w:r>
    </w:p>
    <w:p w14:paraId="30AE06C1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1F45DBE7" w14:textId="77777777" w:rsidR="00B97BA1" w:rsidRDefault="00640DD8" w:rsidP="00640DD8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 </w:t>
      </w:r>
      <w:r w:rsidR="00B97BA1">
        <w:rPr>
          <w:rFonts w:ascii="Calibri" w:hAnsi="Calibri" w:cs="Calibri"/>
          <w:color w:val="auto"/>
          <w:sz w:val="23"/>
          <w:szCs w:val="23"/>
        </w:rPr>
        <w:t xml:space="preserve">Mé dítě bude někdo </w:t>
      </w:r>
      <w:r w:rsidR="00B97BA1">
        <w:rPr>
          <w:rFonts w:ascii="Calibri" w:hAnsi="Calibri" w:cs="Calibri"/>
          <w:b/>
          <w:bCs/>
          <w:color w:val="auto"/>
          <w:sz w:val="23"/>
          <w:szCs w:val="23"/>
        </w:rPr>
        <w:t xml:space="preserve">vodit, předávat </w:t>
      </w:r>
      <w:r w:rsidR="00B97BA1">
        <w:rPr>
          <w:rFonts w:ascii="Calibri" w:hAnsi="Calibri" w:cs="Calibri"/>
          <w:color w:val="auto"/>
          <w:sz w:val="23"/>
          <w:szCs w:val="23"/>
        </w:rPr>
        <w:t xml:space="preserve">vedoucímu kroužku, a </w:t>
      </w:r>
      <w:r w:rsidR="00B97BA1">
        <w:rPr>
          <w:rFonts w:ascii="Calibri" w:hAnsi="Calibri" w:cs="Calibri"/>
          <w:b/>
          <w:bCs/>
          <w:color w:val="auto"/>
          <w:sz w:val="23"/>
          <w:szCs w:val="23"/>
        </w:rPr>
        <w:t xml:space="preserve">vyzvedávat </w:t>
      </w:r>
    </w:p>
    <w:p w14:paraId="5611F2D3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099D748D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Jména osob, která </w:t>
      </w:r>
      <w:r w:rsidR="004F244E">
        <w:rPr>
          <w:rFonts w:ascii="Calibri" w:hAnsi="Calibri" w:cs="Calibri"/>
          <w:color w:val="auto"/>
          <w:sz w:val="23"/>
          <w:szCs w:val="23"/>
        </w:rPr>
        <w:t>mohou</w:t>
      </w:r>
      <w:r>
        <w:rPr>
          <w:rFonts w:ascii="Calibri" w:hAnsi="Calibri" w:cs="Calibri"/>
          <w:color w:val="auto"/>
          <w:sz w:val="23"/>
          <w:szCs w:val="23"/>
        </w:rPr>
        <w:t xml:space="preserve"> dítě vyzvedávat: </w:t>
      </w:r>
    </w:p>
    <w:p w14:paraId="788D0E46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………………………………………………… </w:t>
      </w:r>
    </w:p>
    <w:p w14:paraId="56699774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……………………………………………….. </w:t>
      </w:r>
    </w:p>
    <w:p w14:paraId="2BE41914" w14:textId="77777777" w:rsidR="00B97BA1" w:rsidRDefault="00B97BA1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……………………………………………….. </w:t>
      </w:r>
    </w:p>
    <w:p w14:paraId="68A2E93B" w14:textId="77777777" w:rsidR="00640DD8" w:rsidRDefault="00640DD8" w:rsidP="00B97BA1">
      <w:pPr>
        <w:pStyle w:val="Default"/>
        <w:rPr>
          <w:rFonts w:ascii="Calibri" w:hAnsi="Calibri" w:cs="Calibri"/>
          <w:b/>
          <w:bCs/>
          <w:color w:val="auto"/>
          <w:sz w:val="23"/>
          <w:szCs w:val="23"/>
        </w:rPr>
      </w:pPr>
    </w:p>
    <w:p w14:paraId="4CDA7BE3" w14:textId="50E59C33" w:rsidR="00B97BA1" w:rsidRDefault="00B97BA1" w:rsidP="00640DD8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b/>
          <w:bCs/>
          <w:color w:val="auto"/>
          <w:sz w:val="23"/>
          <w:szCs w:val="23"/>
        </w:rPr>
        <w:t>Svým podpisem souhlasím</w:t>
      </w:r>
      <w:r>
        <w:rPr>
          <w:rFonts w:ascii="Calibri" w:hAnsi="Calibri" w:cs="Calibri"/>
          <w:color w:val="auto"/>
          <w:sz w:val="23"/>
          <w:szCs w:val="23"/>
        </w:rPr>
        <w:t xml:space="preserve">, že fotografie pořízené v rámci kroužku mohou být zveřejněné na webových Ekocentra Brniště a na </w:t>
      </w:r>
      <w:proofErr w:type="spellStart"/>
      <w:r>
        <w:rPr>
          <w:rFonts w:ascii="Calibri" w:hAnsi="Calibri" w:cs="Calibri"/>
          <w:color w:val="auto"/>
          <w:sz w:val="23"/>
          <w:szCs w:val="23"/>
        </w:rPr>
        <w:t>facebookovém</w:t>
      </w:r>
      <w:proofErr w:type="spellEnd"/>
      <w:r>
        <w:rPr>
          <w:rFonts w:ascii="Calibri" w:hAnsi="Calibri" w:cs="Calibri"/>
          <w:color w:val="auto"/>
          <w:sz w:val="23"/>
          <w:szCs w:val="23"/>
        </w:rPr>
        <w:t xml:space="preserve"> profilu </w:t>
      </w:r>
      <w:proofErr w:type="spellStart"/>
      <w:r>
        <w:rPr>
          <w:rFonts w:ascii="Calibri" w:hAnsi="Calibri" w:cs="Calibri"/>
          <w:color w:val="auto"/>
          <w:sz w:val="23"/>
          <w:szCs w:val="23"/>
        </w:rPr>
        <w:t>Podralského</w:t>
      </w:r>
      <w:proofErr w:type="spellEnd"/>
      <w:r>
        <w:rPr>
          <w:rFonts w:ascii="Calibri" w:hAnsi="Calibri" w:cs="Calibri"/>
          <w:color w:val="auto"/>
          <w:sz w:val="23"/>
          <w:szCs w:val="23"/>
        </w:rPr>
        <w:t xml:space="preserve"> nadačního fondu ZOD &amp; Ekocentra Brniště. </w:t>
      </w:r>
    </w:p>
    <w:p w14:paraId="74CF8C2D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59419CF2" w14:textId="77777777" w:rsidR="00640DD8" w:rsidRDefault="00640DD8" w:rsidP="00B97BA1">
      <w:pPr>
        <w:pStyle w:val="Default"/>
        <w:rPr>
          <w:rFonts w:ascii="Calibri" w:hAnsi="Calibri" w:cs="Calibri"/>
          <w:color w:val="auto"/>
          <w:sz w:val="23"/>
          <w:szCs w:val="23"/>
        </w:rPr>
      </w:pPr>
    </w:p>
    <w:p w14:paraId="452EE0D5" w14:textId="77777777" w:rsidR="00436CDB" w:rsidRPr="002A3DB5" w:rsidRDefault="00B97BA1" w:rsidP="00B97BA1"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Podpis zákonného </w:t>
      </w:r>
      <w:proofErr w:type="gramStart"/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zástupce </w:t>
      </w:r>
      <w:r>
        <w:rPr>
          <w:rFonts w:ascii="Calibri" w:hAnsi="Calibri" w:cs="Calibri"/>
          <w:color w:val="auto"/>
          <w:sz w:val="23"/>
          <w:szCs w:val="23"/>
        </w:rPr>
        <w:t xml:space="preserve">........................................ </w:t>
      </w:r>
      <w:r w:rsidR="00640DD8">
        <w:rPr>
          <w:rFonts w:ascii="Calibri" w:hAnsi="Calibri" w:cs="Calibri"/>
          <w:color w:val="auto"/>
          <w:sz w:val="23"/>
          <w:szCs w:val="23"/>
        </w:rPr>
        <w:t xml:space="preserve">                                    </w:t>
      </w:r>
      <w:r>
        <w:rPr>
          <w:rFonts w:ascii="Calibri" w:hAnsi="Calibri" w:cs="Calibri"/>
          <w:b/>
          <w:bCs/>
          <w:color w:val="auto"/>
          <w:sz w:val="23"/>
          <w:szCs w:val="23"/>
        </w:rPr>
        <w:t>Datum</w:t>
      </w:r>
      <w:proofErr w:type="gramEnd"/>
      <w:r>
        <w:rPr>
          <w:rFonts w:ascii="Calibri" w:hAnsi="Calibri" w:cs="Calibri"/>
          <w:b/>
          <w:bCs/>
          <w:color w:val="auto"/>
          <w:sz w:val="23"/>
          <w:szCs w:val="23"/>
        </w:rPr>
        <w:t xml:space="preserve"> </w:t>
      </w:r>
      <w:r>
        <w:rPr>
          <w:rFonts w:ascii="Calibri" w:hAnsi="Calibri" w:cs="Calibri"/>
          <w:color w:val="auto"/>
          <w:sz w:val="23"/>
          <w:szCs w:val="23"/>
        </w:rPr>
        <w:t>...........................</w:t>
      </w:r>
    </w:p>
    <w:sectPr w:rsidR="00436CDB" w:rsidRPr="002A3DB5" w:rsidSect="00436CDB">
      <w:headerReference w:type="default" r:id="rId7"/>
      <w:footerReference w:type="default" r:id="rId8"/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3D60F" w14:textId="77777777" w:rsidR="0026154F" w:rsidRDefault="0026154F">
      <w:r>
        <w:separator/>
      </w:r>
    </w:p>
  </w:endnote>
  <w:endnote w:type="continuationSeparator" w:id="0">
    <w:p w14:paraId="161B9CCB" w14:textId="77777777" w:rsidR="0026154F" w:rsidRDefault="0026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738E4" w14:textId="77777777" w:rsidR="009448C3" w:rsidRDefault="009448C3" w:rsidP="009448C3">
    <w:pPr>
      <w:pStyle w:val="Default"/>
    </w:pPr>
  </w:p>
  <w:p w14:paraId="5A0E59AB" w14:textId="11825123" w:rsidR="002A3DB5" w:rsidRPr="009448C3" w:rsidRDefault="002A3DB5" w:rsidP="009448C3">
    <w:pPr>
      <w:pStyle w:val="Default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F5C1D9" w14:textId="77777777" w:rsidR="0026154F" w:rsidRDefault="0026154F">
      <w:r>
        <w:separator/>
      </w:r>
    </w:p>
  </w:footnote>
  <w:footnote w:type="continuationSeparator" w:id="0">
    <w:p w14:paraId="01B7A455" w14:textId="77777777" w:rsidR="0026154F" w:rsidRDefault="00261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3FC8A" w14:textId="2C26F616" w:rsidR="002A3DB5" w:rsidRDefault="00F26AA7" w:rsidP="00F26AA7">
    <w:pPr>
      <w:pStyle w:val="Normlnweb"/>
    </w:pPr>
    <w:r>
      <w:rPr>
        <w:noProof/>
      </w:rPr>
      <w:drawing>
        <wp:inline distT="0" distB="0" distL="0" distR="0" wp14:anchorId="3BEE06FC" wp14:editId="13B1AC3D">
          <wp:extent cx="1522800" cy="1522800"/>
          <wp:effectExtent l="0" t="0" r="1270" b="1270"/>
          <wp:docPr id="2" name="Obrázek 2" descr="C:\Users\PNF\Desktop\Logo e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NF\Desktop\Logo ek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800" cy="152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F776C4"/>
    <w:multiLevelType w:val="hybridMultilevel"/>
    <w:tmpl w:val="160C12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47"/>
    <w:rsid w:val="0003201E"/>
    <w:rsid w:val="00033391"/>
    <w:rsid w:val="00035603"/>
    <w:rsid w:val="0004465D"/>
    <w:rsid w:val="00051B9C"/>
    <w:rsid w:val="00063FB0"/>
    <w:rsid w:val="000722F4"/>
    <w:rsid w:val="000778C3"/>
    <w:rsid w:val="000855B0"/>
    <w:rsid w:val="000920EA"/>
    <w:rsid w:val="000F685D"/>
    <w:rsid w:val="00146B40"/>
    <w:rsid w:val="0016203C"/>
    <w:rsid w:val="00165525"/>
    <w:rsid w:val="001814C4"/>
    <w:rsid w:val="001A2E19"/>
    <w:rsid w:val="001A5B1A"/>
    <w:rsid w:val="001B7B3F"/>
    <w:rsid w:val="001E6D53"/>
    <w:rsid w:val="001F66EB"/>
    <w:rsid w:val="00206548"/>
    <w:rsid w:val="00210422"/>
    <w:rsid w:val="0026154F"/>
    <w:rsid w:val="00277E70"/>
    <w:rsid w:val="002971E4"/>
    <w:rsid w:val="002A3DB5"/>
    <w:rsid w:val="00322070"/>
    <w:rsid w:val="00326E8B"/>
    <w:rsid w:val="00330070"/>
    <w:rsid w:val="0033379F"/>
    <w:rsid w:val="003532D3"/>
    <w:rsid w:val="00363AC5"/>
    <w:rsid w:val="00367F1F"/>
    <w:rsid w:val="00385B77"/>
    <w:rsid w:val="003936E3"/>
    <w:rsid w:val="003A41BC"/>
    <w:rsid w:val="003B71F3"/>
    <w:rsid w:val="003D1C3F"/>
    <w:rsid w:val="003F757B"/>
    <w:rsid w:val="00412722"/>
    <w:rsid w:val="00420E9E"/>
    <w:rsid w:val="00425509"/>
    <w:rsid w:val="00427166"/>
    <w:rsid w:val="00434DFC"/>
    <w:rsid w:val="00436CDB"/>
    <w:rsid w:val="00452B16"/>
    <w:rsid w:val="00476E0D"/>
    <w:rsid w:val="004E6C67"/>
    <w:rsid w:val="004F244E"/>
    <w:rsid w:val="00505163"/>
    <w:rsid w:val="00517FC7"/>
    <w:rsid w:val="00551C24"/>
    <w:rsid w:val="005A54DE"/>
    <w:rsid w:val="005B16F1"/>
    <w:rsid w:val="005D5269"/>
    <w:rsid w:val="005D75FA"/>
    <w:rsid w:val="005E41D4"/>
    <w:rsid w:val="005E44FB"/>
    <w:rsid w:val="005E6C47"/>
    <w:rsid w:val="006039FF"/>
    <w:rsid w:val="00607905"/>
    <w:rsid w:val="00620A10"/>
    <w:rsid w:val="00630370"/>
    <w:rsid w:val="00640DD8"/>
    <w:rsid w:val="006410EB"/>
    <w:rsid w:val="006707FE"/>
    <w:rsid w:val="006B7E47"/>
    <w:rsid w:val="006E4967"/>
    <w:rsid w:val="006F601D"/>
    <w:rsid w:val="006F7997"/>
    <w:rsid w:val="00717237"/>
    <w:rsid w:val="0074098C"/>
    <w:rsid w:val="0076758C"/>
    <w:rsid w:val="00783831"/>
    <w:rsid w:val="007B0982"/>
    <w:rsid w:val="007B69CB"/>
    <w:rsid w:val="007D7D6A"/>
    <w:rsid w:val="007E69BC"/>
    <w:rsid w:val="008050A5"/>
    <w:rsid w:val="008115CC"/>
    <w:rsid w:val="00827CBD"/>
    <w:rsid w:val="00830608"/>
    <w:rsid w:val="0084764F"/>
    <w:rsid w:val="00865787"/>
    <w:rsid w:val="00867283"/>
    <w:rsid w:val="00881843"/>
    <w:rsid w:val="00883496"/>
    <w:rsid w:val="008A22A8"/>
    <w:rsid w:val="008B4089"/>
    <w:rsid w:val="008C0CC7"/>
    <w:rsid w:val="008D3405"/>
    <w:rsid w:val="008F41CA"/>
    <w:rsid w:val="008F679C"/>
    <w:rsid w:val="0092383B"/>
    <w:rsid w:val="00931AF0"/>
    <w:rsid w:val="009448C3"/>
    <w:rsid w:val="009543A9"/>
    <w:rsid w:val="009874E0"/>
    <w:rsid w:val="009A65EA"/>
    <w:rsid w:val="009B67BB"/>
    <w:rsid w:val="009F4E3C"/>
    <w:rsid w:val="00A16C36"/>
    <w:rsid w:val="00A2014F"/>
    <w:rsid w:val="00A26E7F"/>
    <w:rsid w:val="00A60FDC"/>
    <w:rsid w:val="00A80F79"/>
    <w:rsid w:val="00A821A3"/>
    <w:rsid w:val="00A9254F"/>
    <w:rsid w:val="00AA02DE"/>
    <w:rsid w:val="00AD5257"/>
    <w:rsid w:val="00B01FCA"/>
    <w:rsid w:val="00B31F3D"/>
    <w:rsid w:val="00B45259"/>
    <w:rsid w:val="00B83F98"/>
    <w:rsid w:val="00B85103"/>
    <w:rsid w:val="00B97BA1"/>
    <w:rsid w:val="00BE2B24"/>
    <w:rsid w:val="00BE4B32"/>
    <w:rsid w:val="00BF4A0C"/>
    <w:rsid w:val="00C00582"/>
    <w:rsid w:val="00C103A0"/>
    <w:rsid w:val="00C114BC"/>
    <w:rsid w:val="00C245D5"/>
    <w:rsid w:val="00C26F66"/>
    <w:rsid w:val="00C73738"/>
    <w:rsid w:val="00C756EF"/>
    <w:rsid w:val="00C81F2A"/>
    <w:rsid w:val="00CF57F8"/>
    <w:rsid w:val="00CF6A3D"/>
    <w:rsid w:val="00D0233D"/>
    <w:rsid w:val="00D15059"/>
    <w:rsid w:val="00D528BA"/>
    <w:rsid w:val="00D52B57"/>
    <w:rsid w:val="00D77E52"/>
    <w:rsid w:val="00D8197E"/>
    <w:rsid w:val="00D916F9"/>
    <w:rsid w:val="00D97F14"/>
    <w:rsid w:val="00DE6103"/>
    <w:rsid w:val="00E0321C"/>
    <w:rsid w:val="00E04848"/>
    <w:rsid w:val="00E11367"/>
    <w:rsid w:val="00E4417C"/>
    <w:rsid w:val="00E62814"/>
    <w:rsid w:val="00E72397"/>
    <w:rsid w:val="00E734D9"/>
    <w:rsid w:val="00EC321C"/>
    <w:rsid w:val="00F26AA7"/>
    <w:rsid w:val="00F36B14"/>
    <w:rsid w:val="00F4024E"/>
    <w:rsid w:val="00F43662"/>
    <w:rsid w:val="00F864D3"/>
    <w:rsid w:val="00FA3331"/>
    <w:rsid w:val="00FC16E0"/>
    <w:rsid w:val="00FC4BAF"/>
    <w:rsid w:val="00FD0FB4"/>
    <w:rsid w:val="00FD38B6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6A4EF8"/>
  <w15:chartTrackingRefBased/>
  <w15:docId w15:val="{1001B606-C6EB-4EFB-99FF-899C06F8F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A3DB5"/>
    <w:rPr>
      <w:rFonts w:ascii="Arial" w:hAnsi="Arial"/>
      <w:color w:val="48515D"/>
      <w:sz w:val="18"/>
      <w:szCs w:val="24"/>
    </w:rPr>
  </w:style>
  <w:style w:type="paragraph" w:styleId="Nadpis1">
    <w:name w:val="heading 1"/>
    <w:aliases w:val="Hlavni"/>
    <w:basedOn w:val="Normln"/>
    <w:next w:val="Normln"/>
    <w:link w:val="Nadpis1Char"/>
    <w:qFormat/>
    <w:rsid w:val="008F679C"/>
    <w:pPr>
      <w:keepNext/>
      <w:spacing w:before="240" w:after="60"/>
      <w:outlineLvl w:val="0"/>
    </w:pPr>
    <w:rPr>
      <w:rFonts w:cs="Arial"/>
      <w:b/>
      <w:bCs/>
      <w:color w:val="A00031"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F679C"/>
    <w:pPr>
      <w:keepNext/>
      <w:spacing w:before="240" w:after="60"/>
      <w:outlineLvl w:val="1"/>
    </w:pPr>
    <w:rPr>
      <w:rFonts w:cs="Arial"/>
      <w:b/>
      <w:bCs/>
      <w:iCs/>
      <w:color w:val="1E3174"/>
      <w:sz w:val="28"/>
      <w:szCs w:val="28"/>
    </w:rPr>
  </w:style>
  <w:style w:type="paragraph" w:styleId="Nadpis3">
    <w:name w:val="heading 3"/>
    <w:basedOn w:val="Normln"/>
    <w:next w:val="Normln"/>
    <w:qFormat/>
    <w:rsid w:val="008F679C"/>
    <w:pPr>
      <w:keepNext/>
      <w:spacing w:before="240" w:after="60"/>
      <w:outlineLvl w:val="2"/>
    </w:pPr>
    <w:rPr>
      <w:rFonts w:cs="Arial"/>
      <w:b/>
      <w:bCs/>
      <w:color w:val="647DD7"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4">
    <w:name w:val="Nadpis_4"/>
    <w:basedOn w:val="Normln"/>
    <w:next w:val="Nadpis1"/>
    <w:rsid w:val="008F679C"/>
    <w:rPr>
      <w:b/>
      <w:sz w:val="26"/>
      <w:szCs w:val="20"/>
    </w:rPr>
  </w:style>
  <w:style w:type="paragraph" w:styleId="Zhlav">
    <w:name w:val="header"/>
    <w:basedOn w:val="Normln"/>
    <w:rsid w:val="008F679C"/>
    <w:pPr>
      <w:tabs>
        <w:tab w:val="center" w:pos="4536"/>
        <w:tab w:val="right" w:pos="9072"/>
      </w:tabs>
    </w:pPr>
    <w:rPr>
      <w:color w:val="647DD7"/>
      <w:sz w:val="16"/>
    </w:rPr>
  </w:style>
  <w:style w:type="paragraph" w:styleId="Zpat">
    <w:name w:val="footer"/>
    <w:basedOn w:val="Normln"/>
    <w:link w:val="ZpatChar"/>
    <w:uiPriority w:val="99"/>
    <w:rsid w:val="00505163"/>
    <w:pPr>
      <w:tabs>
        <w:tab w:val="center" w:pos="4536"/>
        <w:tab w:val="right" w:pos="9072"/>
      </w:tabs>
    </w:pPr>
    <w:rPr>
      <w:color w:val="647DD7"/>
      <w:sz w:val="15"/>
    </w:rPr>
  </w:style>
  <w:style w:type="character" w:styleId="Hypertextovodkaz">
    <w:name w:val="Hyperlink"/>
    <w:basedOn w:val="Standardnpsmoodstavce"/>
    <w:rsid w:val="00C81F2A"/>
    <w:rPr>
      <w:color w:val="0000FF"/>
      <w:u w:val="single"/>
    </w:rPr>
  </w:style>
  <w:style w:type="character" w:customStyle="1" w:styleId="ZvraznntextChar">
    <w:name w:val="Zvýrazněný text Char"/>
    <w:basedOn w:val="Standardnpsmoodstavce"/>
    <w:link w:val="Zvraznntext"/>
    <w:rsid w:val="002A3DB5"/>
    <w:rPr>
      <w:rFonts w:ascii="Arial" w:hAnsi="Arial"/>
      <w:b/>
      <w:color w:val="48515D"/>
      <w:sz w:val="18"/>
      <w:szCs w:val="24"/>
      <w:lang w:val="cs-CZ" w:eastAsia="cs-CZ" w:bidi="ar-SA"/>
    </w:rPr>
  </w:style>
  <w:style w:type="paragraph" w:customStyle="1" w:styleId="Zvraznntext">
    <w:name w:val="Zvýrazněný text"/>
    <w:basedOn w:val="Normln"/>
    <w:next w:val="Normln"/>
    <w:link w:val="ZvraznntextChar"/>
    <w:rsid w:val="001B7B3F"/>
    <w:rPr>
      <w:b/>
    </w:rPr>
  </w:style>
  <w:style w:type="table" w:styleId="Moderntabulka">
    <w:name w:val="Table Contemporary"/>
    <w:aliases w:val="Tabulka"/>
    <w:basedOn w:val="Normlntabulka"/>
    <w:rsid w:val="00436CDB"/>
    <w:rPr>
      <w:rFonts w:ascii="Arial" w:hAnsi="Arial"/>
      <w:sz w:val="18"/>
    </w:rPr>
    <w:tblPr>
      <w:tblStyleRowBandSize w:val="1"/>
      <w:jc w:val="center"/>
      <w:tblBorders>
        <w:top w:val="single" w:sz="4" w:space="0" w:color="1E3174"/>
        <w:left w:val="single" w:sz="4" w:space="0" w:color="1E3174"/>
        <w:bottom w:val="single" w:sz="4" w:space="0" w:color="1E3174"/>
        <w:right w:val="single" w:sz="4" w:space="0" w:color="1E3174"/>
        <w:insideH w:val="single" w:sz="4" w:space="0" w:color="1E3174"/>
        <w:insideV w:val="single" w:sz="4" w:space="0" w:color="1E3174"/>
      </w:tblBorders>
    </w:tblPr>
    <w:trPr>
      <w:jc w:val="center"/>
    </w:trPr>
    <w:tcPr>
      <w:vAlign w:val="center"/>
    </w:tcPr>
    <w:tblStylePr w:type="firstRow">
      <w:rPr>
        <w:rFonts w:ascii="Arial" w:hAnsi="Arial"/>
        <w:b/>
        <w:bCs/>
        <w:color w:val="FFFFFF"/>
        <w:sz w:val="20"/>
      </w:rPr>
      <w:tblPr/>
      <w:tcPr>
        <w:shd w:val="clear" w:color="auto" w:fill="647DD7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Obyejntabulka">
    <w:name w:val="Obyčejná tabulka"/>
    <w:basedOn w:val="Normlntabulka"/>
    <w:rsid w:val="00436CDB"/>
    <w:rPr>
      <w:rFonts w:ascii="Arial" w:hAnsi="Arial"/>
      <w:sz w:val="18"/>
    </w:rPr>
    <w:tblPr>
      <w:jc w:val="center"/>
      <w:tblBorders>
        <w:top w:val="single" w:sz="4" w:space="0" w:color="647DD7"/>
        <w:left w:val="single" w:sz="4" w:space="0" w:color="647DD7"/>
        <w:bottom w:val="single" w:sz="4" w:space="0" w:color="647DD7"/>
        <w:right w:val="single" w:sz="4" w:space="0" w:color="647DD7"/>
        <w:insideH w:val="single" w:sz="4" w:space="0" w:color="647DD7"/>
        <w:insideV w:val="single" w:sz="4" w:space="0" w:color="647DD7"/>
      </w:tblBorders>
    </w:tblPr>
    <w:trPr>
      <w:jc w:val="center"/>
    </w:trPr>
  </w:style>
  <w:style w:type="character" w:customStyle="1" w:styleId="Nadpis1Char">
    <w:name w:val="Nadpis 1 Char"/>
    <w:aliases w:val="Hlavni Char"/>
    <w:basedOn w:val="Standardnpsmoodstavce"/>
    <w:link w:val="Nadpis1"/>
    <w:rsid w:val="002A3DB5"/>
    <w:rPr>
      <w:rFonts w:ascii="Arial" w:hAnsi="Arial" w:cs="Arial"/>
      <w:b/>
      <w:bCs/>
      <w:color w:val="A00031"/>
      <w:kern w:val="32"/>
      <w:sz w:val="32"/>
      <w:szCs w:val="32"/>
      <w:lang w:val="cs-CZ" w:eastAsia="cs-CZ" w:bidi="ar-SA"/>
    </w:rPr>
  </w:style>
  <w:style w:type="paragraph" w:customStyle="1" w:styleId="Nadpistabulka">
    <w:name w:val="Nadpis_tabulka"/>
    <w:basedOn w:val="Normln"/>
    <w:next w:val="Normln"/>
    <w:rsid w:val="002A3DB5"/>
    <w:rPr>
      <w:b/>
      <w:color w:val="FFFFFF"/>
      <w:sz w:val="20"/>
    </w:rPr>
  </w:style>
  <w:style w:type="paragraph" w:customStyle="1" w:styleId="Default">
    <w:name w:val="Default"/>
    <w:rsid w:val="00B97BA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9448C3"/>
    <w:rPr>
      <w:rFonts w:ascii="Arial" w:hAnsi="Arial"/>
      <w:color w:val="647DD7"/>
      <w:sz w:val="15"/>
      <w:szCs w:val="24"/>
    </w:rPr>
  </w:style>
  <w:style w:type="paragraph" w:styleId="Normlnweb">
    <w:name w:val="Normal (Web)"/>
    <w:basedOn w:val="Normln"/>
    <w:uiPriority w:val="99"/>
    <w:unhideWhenUsed/>
    <w:rsid w:val="00F26AA7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5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sablony\Hlav_papir_PodralskyNF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Hlav_papir_PodralskyNF</Template>
  <TotalTime>10</TotalTime>
  <Pages>1</Pages>
  <Words>257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ATTRACTION s.r.o.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Bínová Lucie</dc:creator>
  <cp:keywords/>
  <dc:description/>
  <cp:lastModifiedBy>PNF</cp:lastModifiedBy>
  <cp:revision>4</cp:revision>
  <cp:lastPrinted>2023-09-07T05:06:00Z</cp:lastPrinted>
  <dcterms:created xsi:type="dcterms:W3CDTF">2026-01-20T13:36:00Z</dcterms:created>
  <dcterms:modified xsi:type="dcterms:W3CDTF">2026-07-28T05:25:00Z</dcterms:modified>
</cp:coreProperties>
</file>