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820" w:rsidRDefault="00E26820" w:rsidP="00E26820">
      <w:pPr>
        <w:pStyle w:val="Nadpis2"/>
      </w:pPr>
      <w:r w:rsidRPr="00F65406">
        <w:rPr>
          <w:szCs w:val="24"/>
        </w:rPr>
        <w:t>Závazná přihláška na program Ekocentra Brniště</w:t>
      </w:r>
    </w:p>
    <w:p w:rsidR="00E26820" w:rsidRDefault="00E26820" w:rsidP="00E26820">
      <w:pPr>
        <w:jc w:val="center"/>
        <w:rPr>
          <w:b/>
          <w:sz w:val="24"/>
        </w:rPr>
      </w:pPr>
    </w:p>
    <w:p w:rsidR="00E26820" w:rsidRPr="00F65406" w:rsidRDefault="00E26820" w:rsidP="00E26820">
      <w:pPr>
        <w:jc w:val="center"/>
        <w:rPr>
          <w:b/>
          <w:sz w:val="24"/>
        </w:rPr>
      </w:pPr>
    </w:p>
    <w:p w:rsidR="00E26820" w:rsidRDefault="00E26820" w:rsidP="00E26820">
      <w:pPr>
        <w:rPr>
          <w:sz w:val="24"/>
        </w:rPr>
      </w:pPr>
      <w:r w:rsidRPr="00F65406">
        <w:rPr>
          <w:sz w:val="24"/>
        </w:rPr>
        <w:t>Název požadovaného programu:</w:t>
      </w:r>
    </w:p>
    <w:p w:rsidR="00E26820" w:rsidRPr="00F65406" w:rsidRDefault="00E26820" w:rsidP="00E26820">
      <w:pPr>
        <w:rPr>
          <w:sz w:val="24"/>
        </w:rPr>
      </w:pPr>
    </w:p>
    <w:p w:rsidR="00E26820" w:rsidRDefault="00BB58D9" w:rsidP="00E26820">
      <w:pPr>
        <w:rPr>
          <w:sz w:val="24"/>
        </w:rPr>
      </w:pPr>
      <w:r>
        <w:rPr>
          <w:sz w:val="24"/>
        </w:rPr>
        <w:t>Ročník, počet dětí</w:t>
      </w:r>
      <w:r w:rsidR="00E26820" w:rsidRPr="00F65406">
        <w:rPr>
          <w:sz w:val="24"/>
        </w:rPr>
        <w:t>:</w:t>
      </w:r>
    </w:p>
    <w:p w:rsidR="00E26820" w:rsidRPr="00F65406" w:rsidRDefault="00E26820" w:rsidP="00E26820">
      <w:pPr>
        <w:rPr>
          <w:sz w:val="24"/>
        </w:rPr>
      </w:pPr>
    </w:p>
    <w:p w:rsidR="00E26820" w:rsidRDefault="00E26820" w:rsidP="00E26820">
      <w:pPr>
        <w:rPr>
          <w:sz w:val="24"/>
        </w:rPr>
      </w:pPr>
      <w:r w:rsidRPr="00F65406">
        <w:rPr>
          <w:sz w:val="24"/>
        </w:rPr>
        <w:t>Název organizace</w:t>
      </w:r>
      <w:r w:rsidR="00BB58D9">
        <w:rPr>
          <w:sz w:val="24"/>
        </w:rPr>
        <w:t>/školy</w:t>
      </w:r>
      <w:r w:rsidRPr="00F65406">
        <w:rPr>
          <w:sz w:val="24"/>
        </w:rPr>
        <w:t>:</w:t>
      </w:r>
    </w:p>
    <w:p w:rsidR="00E26820" w:rsidRPr="00F65406" w:rsidRDefault="00E26820" w:rsidP="00E26820">
      <w:pPr>
        <w:rPr>
          <w:sz w:val="24"/>
        </w:rPr>
      </w:pPr>
    </w:p>
    <w:p w:rsidR="00E26820" w:rsidRDefault="00E26820" w:rsidP="00E26820">
      <w:pPr>
        <w:rPr>
          <w:sz w:val="24"/>
        </w:rPr>
      </w:pPr>
      <w:r w:rsidRPr="00F65406">
        <w:rPr>
          <w:sz w:val="24"/>
        </w:rPr>
        <w:t>Kontaktní osoba:</w:t>
      </w:r>
    </w:p>
    <w:p w:rsidR="00E26820" w:rsidRPr="00F65406" w:rsidRDefault="00E26820" w:rsidP="00E26820">
      <w:pPr>
        <w:rPr>
          <w:sz w:val="24"/>
        </w:rPr>
      </w:pPr>
    </w:p>
    <w:p w:rsidR="00E26820" w:rsidRPr="00F65406" w:rsidRDefault="00E26820" w:rsidP="00E2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65406">
        <w:rPr>
          <w:sz w:val="24"/>
          <w:szCs w:val="24"/>
        </w:rPr>
        <w:t>Jméno:</w:t>
      </w:r>
    </w:p>
    <w:p w:rsidR="00E26820" w:rsidRPr="00F65406" w:rsidRDefault="00E26820" w:rsidP="00E268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65406">
        <w:rPr>
          <w:sz w:val="24"/>
          <w:szCs w:val="24"/>
        </w:rPr>
        <w:t>Telefon:</w:t>
      </w:r>
    </w:p>
    <w:p w:rsidR="00E26820" w:rsidRDefault="00E26820" w:rsidP="00E26820">
      <w:pPr>
        <w:pStyle w:val="Odstavecseseznamem"/>
        <w:numPr>
          <w:ilvl w:val="0"/>
          <w:numId w:val="1"/>
        </w:numPr>
      </w:pPr>
      <w:r w:rsidRPr="00F65406">
        <w:rPr>
          <w:sz w:val="24"/>
          <w:szCs w:val="24"/>
        </w:rPr>
        <w:t>E-mail:</w:t>
      </w:r>
    </w:p>
    <w:p w:rsidR="00BB58D9" w:rsidRDefault="00BB58D9" w:rsidP="00E26820">
      <w:pPr>
        <w:jc w:val="both"/>
        <w:rPr>
          <w:sz w:val="24"/>
        </w:rPr>
      </w:pPr>
      <w:r>
        <w:rPr>
          <w:sz w:val="24"/>
        </w:rPr>
        <w:t xml:space="preserve">Oběd: ano / ne  </w:t>
      </w:r>
      <w:bookmarkStart w:id="0" w:name="_GoBack"/>
      <w:bookmarkEnd w:id="0"/>
    </w:p>
    <w:p w:rsidR="00BB58D9" w:rsidRPr="00BB58D9" w:rsidRDefault="00BB58D9" w:rsidP="00E26820">
      <w:pPr>
        <w:jc w:val="both"/>
        <w:rPr>
          <w:rFonts w:asciiTheme="minorHAnsi" w:hAnsiTheme="minorHAnsi" w:cstheme="minorHAnsi"/>
          <w:sz w:val="24"/>
        </w:rPr>
      </w:pPr>
      <w:r w:rsidRPr="00BB58D9">
        <w:rPr>
          <w:rFonts w:asciiTheme="minorHAnsi" w:hAnsiTheme="minorHAnsi" w:cstheme="minorHAnsi"/>
          <w:sz w:val="24"/>
        </w:rPr>
        <w:t>Oběd není zahrnut v ceně programu.</w:t>
      </w:r>
    </w:p>
    <w:p w:rsidR="00BB58D9" w:rsidRDefault="00BB58D9" w:rsidP="00E26820">
      <w:pPr>
        <w:jc w:val="both"/>
        <w:rPr>
          <w:sz w:val="24"/>
        </w:rPr>
      </w:pPr>
      <w:r>
        <w:rPr>
          <w:sz w:val="24"/>
        </w:rPr>
        <w:t xml:space="preserve">     </w:t>
      </w:r>
    </w:p>
    <w:p w:rsidR="00E26820" w:rsidRDefault="00E26820" w:rsidP="00E26820">
      <w:pPr>
        <w:jc w:val="both"/>
        <w:rPr>
          <w:rFonts w:asciiTheme="minorHAnsi" w:hAnsiTheme="minorHAnsi" w:cstheme="minorHAnsi"/>
          <w:sz w:val="24"/>
        </w:rPr>
      </w:pPr>
      <w:r w:rsidRPr="00F65406">
        <w:rPr>
          <w:rFonts w:asciiTheme="minorHAnsi" w:hAnsiTheme="minorHAnsi" w:cstheme="minorHAnsi"/>
          <w:sz w:val="24"/>
        </w:rPr>
        <w:t>Poznámka: pomozte nám tím, že nám při objednávání o své třídě sdělíte co nejvíce informací, které mohou ovlivnit průběh programu, zejména alergie a jiná zdravotní omezení</w:t>
      </w:r>
      <w:r w:rsidR="00BB58D9">
        <w:rPr>
          <w:rFonts w:asciiTheme="minorHAnsi" w:hAnsiTheme="minorHAnsi" w:cstheme="minorHAnsi"/>
          <w:sz w:val="24"/>
        </w:rPr>
        <w:t>, přítomnost asistenta, asistentů, apod.</w:t>
      </w:r>
    </w:p>
    <w:p w:rsidR="00BB58D9" w:rsidRDefault="00BB58D9" w:rsidP="00E26820">
      <w:pPr>
        <w:jc w:val="both"/>
        <w:rPr>
          <w:rFonts w:asciiTheme="minorHAnsi" w:hAnsiTheme="minorHAnsi" w:cstheme="minorHAnsi"/>
          <w:sz w:val="24"/>
        </w:rPr>
      </w:pPr>
    </w:p>
    <w:p w:rsidR="00BB58D9" w:rsidRDefault="00BB58D9" w:rsidP="00E26820">
      <w:pPr>
        <w:jc w:val="both"/>
        <w:rPr>
          <w:rFonts w:asciiTheme="minorHAnsi" w:hAnsiTheme="minorHAnsi" w:cstheme="minorHAnsi"/>
          <w:sz w:val="24"/>
        </w:rPr>
      </w:pPr>
    </w:p>
    <w:p w:rsidR="00BB58D9" w:rsidRDefault="00BB58D9" w:rsidP="00E26820">
      <w:pPr>
        <w:jc w:val="both"/>
        <w:rPr>
          <w:rFonts w:asciiTheme="minorHAnsi" w:hAnsiTheme="minorHAnsi" w:cstheme="minorHAnsi"/>
          <w:sz w:val="24"/>
        </w:rPr>
      </w:pPr>
    </w:p>
    <w:p w:rsidR="00BB58D9" w:rsidRDefault="00BB58D9" w:rsidP="00E26820">
      <w:pPr>
        <w:jc w:val="both"/>
        <w:rPr>
          <w:rFonts w:asciiTheme="minorHAnsi" w:hAnsiTheme="minorHAnsi" w:cstheme="minorHAnsi"/>
          <w:sz w:val="24"/>
        </w:rPr>
      </w:pPr>
    </w:p>
    <w:p w:rsidR="00BB58D9" w:rsidRDefault="00BB58D9" w:rsidP="00E26820">
      <w:pPr>
        <w:jc w:val="both"/>
        <w:rPr>
          <w:rFonts w:asciiTheme="minorHAnsi" w:hAnsiTheme="minorHAnsi" w:cstheme="minorHAnsi"/>
          <w:sz w:val="24"/>
        </w:rPr>
      </w:pPr>
    </w:p>
    <w:p w:rsidR="00E26820" w:rsidRPr="00F65406" w:rsidRDefault="00E26820" w:rsidP="00E26820">
      <w:pPr>
        <w:jc w:val="both"/>
        <w:rPr>
          <w:rFonts w:asciiTheme="minorHAnsi" w:hAnsiTheme="minorHAnsi" w:cstheme="minorHAnsi"/>
          <w:sz w:val="24"/>
        </w:rPr>
      </w:pPr>
    </w:p>
    <w:p w:rsidR="00E26820" w:rsidRDefault="00E26820" w:rsidP="00E26820">
      <w:pPr>
        <w:jc w:val="both"/>
        <w:rPr>
          <w:rFonts w:asciiTheme="minorHAnsi" w:hAnsiTheme="minorHAnsi" w:cstheme="minorHAnsi"/>
          <w:sz w:val="24"/>
        </w:rPr>
      </w:pPr>
      <w:r w:rsidRPr="00F65406">
        <w:rPr>
          <w:rFonts w:asciiTheme="minorHAnsi" w:hAnsiTheme="minorHAnsi" w:cstheme="minorHAnsi"/>
          <w:sz w:val="24"/>
        </w:rPr>
        <w:t>Touto závaznou přihláškou potvrzujeme, že jsme se seznámili s pravidly účasti</w:t>
      </w:r>
      <w:r w:rsidR="00BB58D9">
        <w:rPr>
          <w:rFonts w:asciiTheme="minorHAnsi" w:hAnsiTheme="minorHAnsi" w:cstheme="minorHAnsi"/>
          <w:sz w:val="24"/>
        </w:rPr>
        <w:t xml:space="preserve"> na </w:t>
      </w:r>
      <w:proofErr w:type="spellStart"/>
      <w:r w:rsidR="00BB58D9">
        <w:rPr>
          <w:rFonts w:asciiTheme="minorHAnsi" w:hAnsiTheme="minorHAnsi" w:cstheme="minorHAnsi"/>
          <w:sz w:val="24"/>
        </w:rPr>
        <w:t>evvo</w:t>
      </w:r>
      <w:proofErr w:type="spellEnd"/>
      <w:r w:rsidR="00BB58D9">
        <w:rPr>
          <w:rFonts w:asciiTheme="minorHAnsi" w:hAnsiTheme="minorHAnsi" w:cstheme="minorHAnsi"/>
          <w:sz w:val="24"/>
        </w:rPr>
        <w:t xml:space="preserve"> programech</w:t>
      </w:r>
      <w:r w:rsidRPr="00F65406">
        <w:rPr>
          <w:rFonts w:asciiTheme="minorHAnsi" w:hAnsiTheme="minorHAnsi" w:cstheme="minorHAnsi"/>
          <w:sz w:val="24"/>
        </w:rPr>
        <w:t xml:space="preserve"> a storno </w:t>
      </w:r>
      <w:r w:rsidR="00BB58D9">
        <w:rPr>
          <w:rFonts w:asciiTheme="minorHAnsi" w:hAnsiTheme="minorHAnsi" w:cstheme="minorHAnsi"/>
          <w:sz w:val="24"/>
        </w:rPr>
        <w:t>podmínkami a souhlasíme s nimi.</w:t>
      </w:r>
    </w:p>
    <w:p w:rsidR="00E26820" w:rsidRPr="00F65406" w:rsidRDefault="00E26820" w:rsidP="00E26820">
      <w:pPr>
        <w:jc w:val="both"/>
        <w:rPr>
          <w:rFonts w:asciiTheme="minorHAnsi" w:hAnsiTheme="minorHAnsi" w:cstheme="minorHAnsi"/>
          <w:sz w:val="24"/>
        </w:rPr>
      </w:pPr>
    </w:p>
    <w:p w:rsidR="00E26820" w:rsidRPr="00F65406" w:rsidRDefault="00E26820" w:rsidP="00E26820">
      <w:pPr>
        <w:jc w:val="both"/>
        <w:rPr>
          <w:rFonts w:asciiTheme="minorHAnsi" w:hAnsiTheme="minorHAnsi" w:cstheme="minorHAnsi"/>
          <w:sz w:val="24"/>
        </w:rPr>
      </w:pPr>
      <w:r w:rsidRPr="00F65406">
        <w:rPr>
          <w:rFonts w:asciiTheme="minorHAnsi" w:hAnsiTheme="minorHAnsi" w:cstheme="minorHAnsi"/>
          <w:sz w:val="24"/>
        </w:rPr>
        <w:t>Souhlasíme s využitím poskytnutých osobních dat a fotodokumentace výhradně pro účely realizace, hodnocení programu a propagace.</w:t>
      </w:r>
    </w:p>
    <w:p w:rsidR="00436CDB" w:rsidRDefault="00436CDB" w:rsidP="00B97BA1"/>
    <w:p w:rsidR="00E26820" w:rsidRDefault="00E26820" w:rsidP="00B97BA1"/>
    <w:p w:rsidR="00E26820" w:rsidRDefault="00E26820" w:rsidP="00B97BA1"/>
    <w:p w:rsidR="00E26820" w:rsidRDefault="00E26820" w:rsidP="00B97BA1"/>
    <w:p w:rsidR="00E26820" w:rsidRDefault="00E26820" w:rsidP="00B97BA1"/>
    <w:p w:rsidR="00E26820" w:rsidRDefault="00E26820" w:rsidP="00B97BA1"/>
    <w:p w:rsidR="00E26820" w:rsidRDefault="00E26820" w:rsidP="00B97BA1"/>
    <w:p w:rsidR="00E26820" w:rsidRDefault="00E26820" w:rsidP="00B97BA1"/>
    <w:p w:rsidR="00E26820" w:rsidRDefault="00E26820" w:rsidP="00B97BA1">
      <w:r>
        <w:t>V ………………………………… dne</w:t>
      </w:r>
    </w:p>
    <w:p w:rsidR="00E26820" w:rsidRDefault="00E26820" w:rsidP="00B97BA1"/>
    <w:p w:rsidR="00E26820" w:rsidRPr="002A3DB5" w:rsidRDefault="00E26820" w:rsidP="00B97BA1">
      <w:r>
        <w:t>Podpis a razítko statutární osoby školy/organizace</w:t>
      </w:r>
    </w:p>
    <w:sectPr w:rsidR="00E26820" w:rsidRPr="002A3DB5" w:rsidSect="00436CDB">
      <w:headerReference w:type="default" r:id="rId7"/>
      <w:footerReference w:type="default" r:id="rId8"/>
      <w:pgSz w:w="11906" w:h="16838"/>
      <w:pgMar w:top="1417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9CE" w:rsidRDefault="006A29CE">
      <w:r>
        <w:separator/>
      </w:r>
    </w:p>
  </w:endnote>
  <w:endnote w:type="continuationSeparator" w:id="0">
    <w:p w:rsidR="006A29CE" w:rsidRDefault="006A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DB5" w:rsidRPr="00210422" w:rsidRDefault="005E6C47" w:rsidP="00C81F2A">
    <w:pPr>
      <w:pStyle w:val="Zpat"/>
      <w:tabs>
        <w:tab w:val="clear" w:pos="4536"/>
        <w:tab w:val="clear" w:pos="9072"/>
      </w:tabs>
      <w:rPr>
        <w:rFonts w:cs="Arial"/>
        <w:color w:val="1E3174"/>
        <w:szCs w:val="15"/>
      </w:rPr>
    </w:pPr>
    <w:r w:rsidRPr="0076758C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6057900</wp:posOffset>
          </wp:positionH>
          <wp:positionV relativeFrom="paragraph">
            <wp:posOffset>-27305</wp:posOffset>
          </wp:positionV>
          <wp:extent cx="457200" cy="340995"/>
          <wp:effectExtent l="0" t="0" r="0" b="0"/>
          <wp:wrapNone/>
          <wp:docPr id="3" name="obrázek 3" descr="symb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ymb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40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2A3DB5" w:rsidRPr="00210422">
      <w:rPr>
        <w:rFonts w:cs="Arial"/>
        <w:szCs w:val="15"/>
      </w:rPr>
      <w:t>Podralský</w:t>
    </w:r>
    <w:proofErr w:type="spellEnd"/>
    <w:r w:rsidR="002A3DB5" w:rsidRPr="00210422">
      <w:rPr>
        <w:rFonts w:cs="Arial"/>
        <w:szCs w:val="15"/>
      </w:rPr>
      <w:t xml:space="preserve"> nadač</w:t>
    </w:r>
    <w:r w:rsidR="009B67BB">
      <w:rPr>
        <w:rFonts w:cs="Arial"/>
        <w:szCs w:val="15"/>
      </w:rPr>
      <w:t>ní fond ZOD, Brniště 1, 471 29 Č</w:t>
    </w:r>
    <w:r w:rsidR="002A3DB5" w:rsidRPr="00210422">
      <w:rPr>
        <w:rFonts w:cs="Arial"/>
        <w:szCs w:val="15"/>
      </w:rPr>
      <w:t>eská Lípa, tel.</w:t>
    </w:r>
    <w:r w:rsidR="00063FB0">
      <w:rPr>
        <w:rFonts w:cs="Arial"/>
        <w:szCs w:val="15"/>
      </w:rPr>
      <w:t>: +420 603 889 168, e-mail: info</w:t>
    </w:r>
    <w:r w:rsidR="002A3DB5" w:rsidRPr="00210422">
      <w:rPr>
        <w:rFonts w:cs="Arial"/>
        <w:szCs w:val="15"/>
        <w:lang w:val="en-US"/>
      </w:rPr>
      <w:t>@podralsko.cz</w:t>
    </w:r>
    <w:r w:rsidR="002A3DB5" w:rsidRPr="00210422">
      <w:rPr>
        <w:rFonts w:cs="Arial"/>
        <w:szCs w:val="15"/>
      </w:rPr>
      <w:t xml:space="preserve">, </w:t>
    </w:r>
    <w:r w:rsidR="002A3DB5" w:rsidRPr="00210422">
      <w:rPr>
        <w:rFonts w:cs="Arial"/>
        <w:b/>
        <w:szCs w:val="15"/>
        <w:lang w:val="en-US"/>
      </w:rPr>
      <w:t xml:space="preserve">www.podralsko.cz </w:t>
    </w:r>
    <w:r w:rsidR="002A3DB5" w:rsidRPr="00210422">
      <w:rPr>
        <w:rFonts w:cs="Arial"/>
        <w:szCs w:val="15"/>
      </w:rPr>
      <w:cr/>
    </w:r>
    <w:r w:rsidR="009B67BB">
      <w:t>Z</w:t>
    </w:r>
    <w:r w:rsidR="002A3DB5" w:rsidRPr="00505163">
      <w:t xml:space="preserve">apsán v </w:t>
    </w:r>
    <w:r w:rsidR="00505163">
      <w:t>nadačním rejstříku</w:t>
    </w:r>
    <w:r w:rsidR="00505163" w:rsidRPr="00505163">
      <w:t>, oddíl N, vložka 100, u rejstříkového soudu v Ústí nad Labem</w:t>
    </w:r>
    <w:r w:rsidR="00505163">
      <w:t xml:space="preserve">, </w:t>
    </w:r>
    <w:r w:rsidR="00505163" w:rsidRPr="00505163">
      <w:t xml:space="preserve">IČ: 286 78 419. </w:t>
    </w:r>
    <w:r w:rsidR="00505163" w:rsidRPr="00505163">
      <w:br/>
      <w:t>Bankovní spojení: Komerční banka, a.s. pobočka Liberec</w:t>
    </w:r>
    <w:r w:rsidR="0004465D">
      <w:t>,</w:t>
    </w:r>
    <w:r w:rsidR="00505163" w:rsidRPr="00505163">
      <w:t xml:space="preserve"> číslo účtu 43</w:t>
    </w:r>
    <w:r w:rsidR="005E44FB">
      <w:t>-</w:t>
    </w:r>
    <w:r w:rsidR="00505163" w:rsidRPr="00505163">
      <w:t>2 782 380 237/0100</w:t>
    </w:r>
    <w:r w:rsidR="002A3DB5" w:rsidRPr="00505163">
      <w:t xml:space="preserve"> </w:t>
    </w:r>
    <w:r w:rsidR="002A3DB5" w:rsidRPr="00210422">
      <w:rPr>
        <w:rFonts w:cs="Arial"/>
        <w:szCs w:val="15"/>
      </w:rPr>
      <w:t xml:space="preserve">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9CE" w:rsidRDefault="006A29CE">
      <w:r>
        <w:separator/>
      </w:r>
    </w:p>
  </w:footnote>
  <w:footnote w:type="continuationSeparator" w:id="0">
    <w:p w:rsidR="006A29CE" w:rsidRDefault="006A29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DB5" w:rsidRDefault="005E6C47">
    <w:pPr>
      <w:pStyle w:val="Zhlav"/>
    </w:pPr>
    <w:r>
      <w:rPr>
        <w:noProof/>
      </w:rPr>
      <w:drawing>
        <wp:inline distT="0" distB="0" distL="0" distR="0">
          <wp:extent cx="1798320" cy="472440"/>
          <wp:effectExtent l="0" t="0" r="0" b="0"/>
          <wp:docPr id="1" name="obrázek 1" descr="Logo_basi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basi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3DB5" w:rsidRDefault="002A3DB5">
    <w:pPr>
      <w:pStyle w:val="Zhlav"/>
    </w:pPr>
  </w:p>
  <w:p w:rsidR="002A3DB5" w:rsidRDefault="002A3DB5">
    <w:pPr>
      <w:pStyle w:val="Zhlav"/>
    </w:pPr>
  </w:p>
  <w:p w:rsidR="002A3DB5" w:rsidRDefault="002A3DB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E1B6D"/>
    <w:multiLevelType w:val="hybridMultilevel"/>
    <w:tmpl w:val="C6F2AB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47"/>
    <w:rsid w:val="00033391"/>
    <w:rsid w:val="00035603"/>
    <w:rsid w:val="0004465D"/>
    <w:rsid w:val="00051B9C"/>
    <w:rsid w:val="00063FB0"/>
    <w:rsid w:val="000722F4"/>
    <w:rsid w:val="000778C3"/>
    <w:rsid w:val="000855B0"/>
    <w:rsid w:val="000920EA"/>
    <w:rsid w:val="000F685D"/>
    <w:rsid w:val="00146B40"/>
    <w:rsid w:val="0016203C"/>
    <w:rsid w:val="00165525"/>
    <w:rsid w:val="001814C4"/>
    <w:rsid w:val="001A2E19"/>
    <w:rsid w:val="001B7B3F"/>
    <w:rsid w:val="001E6D53"/>
    <w:rsid w:val="001F66EB"/>
    <w:rsid w:val="00206548"/>
    <w:rsid w:val="00210422"/>
    <w:rsid w:val="00277E70"/>
    <w:rsid w:val="002971E4"/>
    <w:rsid w:val="002A3DB5"/>
    <w:rsid w:val="00322070"/>
    <w:rsid w:val="00326E8B"/>
    <w:rsid w:val="00330070"/>
    <w:rsid w:val="003532D3"/>
    <w:rsid w:val="00363AC5"/>
    <w:rsid w:val="00385B77"/>
    <w:rsid w:val="003936E3"/>
    <w:rsid w:val="003A41BC"/>
    <w:rsid w:val="003D1C3F"/>
    <w:rsid w:val="003F757B"/>
    <w:rsid w:val="00420E9E"/>
    <w:rsid w:val="00425509"/>
    <w:rsid w:val="00427166"/>
    <w:rsid w:val="00434DFC"/>
    <w:rsid w:val="00436CDB"/>
    <w:rsid w:val="00452B16"/>
    <w:rsid w:val="00476E0D"/>
    <w:rsid w:val="00505163"/>
    <w:rsid w:val="00517FC7"/>
    <w:rsid w:val="00551C24"/>
    <w:rsid w:val="005A54DE"/>
    <w:rsid w:val="005B16F1"/>
    <w:rsid w:val="005D5269"/>
    <w:rsid w:val="005D75FA"/>
    <w:rsid w:val="005E41D4"/>
    <w:rsid w:val="005E44FB"/>
    <w:rsid w:val="005E6C47"/>
    <w:rsid w:val="006039FF"/>
    <w:rsid w:val="00607905"/>
    <w:rsid w:val="00620A10"/>
    <w:rsid w:val="00630370"/>
    <w:rsid w:val="006410EB"/>
    <w:rsid w:val="006707FE"/>
    <w:rsid w:val="006A29CE"/>
    <w:rsid w:val="006B7E47"/>
    <w:rsid w:val="006E4967"/>
    <w:rsid w:val="006F601D"/>
    <w:rsid w:val="00717237"/>
    <w:rsid w:val="0074098C"/>
    <w:rsid w:val="0076758C"/>
    <w:rsid w:val="00783831"/>
    <w:rsid w:val="007B0982"/>
    <w:rsid w:val="007B69CB"/>
    <w:rsid w:val="007E69BC"/>
    <w:rsid w:val="008050A5"/>
    <w:rsid w:val="008115CC"/>
    <w:rsid w:val="00827CBD"/>
    <w:rsid w:val="00830608"/>
    <w:rsid w:val="0084764F"/>
    <w:rsid w:val="00865787"/>
    <w:rsid w:val="00867283"/>
    <w:rsid w:val="00881843"/>
    <w:rsid w:val="008B4089"/>
    <w:rsid w:val="008D3405"/>
    <w:rsid w:val="008F41CA"/>
    <w:rsid w:val="008F679C"/>
    <w:rsid w:val="0092383B"/>
    <w:rsid w:val="00931AF0"/>
    <w:rsid w:val="009543A9"/>
    <w:rsid w:val="009874E0"/>
    <w:rsid w:val="009A65EA"/>
    <w:rsid w:val="009B67BB"/>
    <w:rsid w:val="00A16C36"/>
    <w:rsid w:val="00A2014F"/>
    <w:rsid w:val="00A26E7F"/>
    <w:rsid w:val="00A60FDC"/>
    <w:rsid w:val="00A80F79"/>
    <w:rsid w:val="00A821A3"/>
    <w:rsid w:val="00A9254F"/>
    <w:rsid w:val="00AA02DE"/>
    <w:rsid w:val="00AA6C29"/>
    <w:rsid w:val="00AD5257"/>
    <w:rsid w:val="00B01FCA"/>
    <w:rsid w:val="00B31F3D"/>
    <w:rsid w:val="00B45259"/>
    <w:rsid w:val="00B85103"/>
    <w:rsid w:val="00B97BA1"/>
    <w:rsid w:val="00BB58D9"/>
    <w:rsid w:val="00BE2B24"/>
    <w:rsid w:val="00BE4B32"/>
    <w:rsid w:val="00BF4A0C"/>
    <w:rsid w:val="00C00582"/>
    <w:rsid w:val="00C103A0"/>
    <w:rsid w:val="00C114BC"/>
    <w:rsid w:val="00C245D5"/>
    <w:rsid w:val="00C26F66"/>
    <w:rsid w:val="00C73738"/>
    <w:rsid w:val="00C756EF"/>
    <w:rsid w:val="00C81F2A"/>
    <w:rsid w:val="00CF57F8"/>
    <w:rsid w:val="00CF6A3D"/>
    <w:rsid w:val="00D15059"/>
    <w:rsid w:val="00D528BA"/>
    <w:rsid w:val="00D52B57"/>
    <w:rsid w:val="00D77E52"/>
    <w:rsid w:val="00D916F9"/>
    <w:rsid w:val="00D97F14"/>
    <w:rsid w:val="00DE6103"/>
    <w:rsid w:val="00E0321C"/>
    <w:rsid w:val="00E11367"/>
    <w:rsid w:val="00E26820"/>
    <w:rsid w:val="00E4417C"/>
    <w:rsid w:val="00E62814"/>
    <w:rsid w:val="00E734D9"/>
    <w:rsid w:val="00E91EE2"/>
    <w:rsid w:val="00EC321C"/>
    <w:rsid w:val="00F4024E"/>
    <w:rsid w:val="00F43662"/>
    <w:rsid w:val="00F864D3"/>
    <w:rsid w:val="00FA3331"/>
    <w:rsid w:val="00FC16E0"/>
    <w:rsid w:val="00FC4BAF"/>
    <w:rsid w:val="00FD0FB4"/>
    <w:rsid w:val="00FD38B6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01B606-C6EB-4EFB-99FF-899C06F8F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A3DB5"/>
    <w:rPr>
      <w:rFonts w:ascii="Arial" w:hAnsi="Arial"/>
      <w:color w:val="48515D"/>
      <w:sz w:val="18"/>
      <w:szCs w:val="24"/>
    </w:rPr>
  </w:style>
  <w:style w:type="paragraph" w:styleId="Nadpis1">
    <w:name w:val="heading 1"/>
    <w:aliases w:val="Hlavni"/>
    <w:basedOn w:val="Normln"/>
    <w:next w:val="Normln"/>
    <w:link w:val="Nadpis1Char"/>
    <w:qFormat/>
    <w:rsid w:val="008F679C"/>
    <w:pPr>
      <w:keepNext/>
      <w:spacing w:before="240" w:after="60"/>
      <w:outlineLvl w:val="0"/>
    </w:pPr>
    <w:rPr>
      <w:rFonts w:cs="Arial"/>
      <w:b/>
      <w:bCs/>
      <w:color w:val="A00031"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8F679C"/>
    <w:pPr>
      <w:keepNext/>
      <w:spacing w:before="240" w:after="60"/>
      <w:outlineLvl w:val="1"/>
    </w:pPr>
    <w:rPr>
      <w:rFonts w:cs="Arial"/>
      <w:b/>
      <w:bCs/>
      <w:iCs/>
      <w:color w:val="1E3174"/>
      <w:sz w:val="28"/>
      <w:szCs w:val="28"/>
    </w:rPr>
  </w:style>
  <w:style w:type="paragraph" w:styleId="Nadpis3">
    <w:name w:val="heading 3"/>
    <w:basedOn w:val="Normln"/>
    <w:next w:val="Normln"/>
    <w:qFormat/>
    <w:rsid w:val="008F679C"/>
    <w:pPr>
      <w:keepNext/>
      <w:spacing w:before="240" w:after="60"/>
      <w:outlineLvl w:val="2"/>
    </w:pPr>
    <w:rPr>
      <w:rFonts w:cs="Arial"/>
      <w:b/>
      <w:bCs/>
      <w:color w:val="647DD7"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4">
    <w:name w:val="Nadpis_4"/>
    <w:basedOn w:val="Normln"/>
    <w:next w:val="Nadpis1"/>
    <w:rsid w:val="008F679C"/>
    <w:rPr>
      <w:b/>
      <w:sz w:val="26"/>
      <w:szCs w:val="20"/>
    </w:rPr>
  </w:style>
  <w:style w:type="paragraph" w:styleId="Zhlav">
    <w:name w:val="header"/>
    <w:basedOn w:val="Normln"/>
    <w:rsid w:val="008F679C"/>
    <w:pPr>
      <w:tabs>
        <w:tab w:val="center" w:pos="4536"/>
        <w:tab w:val="right" w:pos="9072"/>
      </w:tabs>
    </w:pPr>
    <w:rPr>
      <w:color w:val="647DD7"/>
      <w:sz w:val="16"/>
    </w:rPr>
  </w:style>
  <w:style w:type="paragraph" w:styleId="Zpat">
    <w:name w:val="footer"/>
    <w:basedOn w:val="Normln"/>
    <w:rsid w:val="00505163"/>
    <w:pPr>
      <w:tabs>
        <w:tab w:val="center" w:pos="4536"/>
        <w:tab w:val="right" w:pos="9072"/>
      </w:tabs>
    </w:pPr>
    <w:rPr>
      <w:color w:val="647DD7"/>
      <w:sz w:val="15"/>
    </w:rPr>
  </w:style>
  <w:style w:type="character" w:styleId="Hypertextovodkaz">
    <w:name w:val="Hyperlink"/>
    <w:basedOn w:val="Standardnpsmoodstavce"/>
    <w:rsid w:val="00C81F2A"/>
    <w:rPr>
      <w:color w:val="0000FF"/>
      <w:u w:val="single"/>
    </w:rPr>
  </w:style>
  <w:style w:type="character" w:customStyle="1" w:styleId="ZvraznntextChar">
    <w:name w:val="Zvýrazněný text Char"/>
    <w:basedOn w:val="Standardnpsmoodstavce"/>
    <w:link w:val="Zvraznntext"/>
    <w:rsid w:val="002A3DB5"/>
    <w:rPr>
      <w:rFonts w:ascii="Arial" w:hAnsi="Arial"/>
      <w:b/>
      <w:color w:val="48515D"/>
      <w:sz w:val="18"/>
      <w:szCs w:val="24"/>
      <w:lang w:val="cs-CZ" w:eastAsia="cs-CZ" w:bidi="ar-SA"/>
    </w:rPr>
  </w:style>
  <w:style w:type="paragraph" w:customStyle="1" w:styleId="Zvraznntext">
    <w:name w:val="Zvýrazněný text"/>
    <w:basedOn w:val="Normln"/>
    <w:next w:val="Normln"/>
    <w:link w:val="ZvraznntextChar"/>
    <w:rsid w:val="001B7B3F"/>
    <w:rPr>
      <w:b/>
    </w:rPr>
  </w:style>
  <w:style w:type="table" w:styleId="Moderntabulka">
    <w:name w:val="Table Contemporary"/>
    <w:aliases w:val="Tabulka"/>
    <w:basedOn w:val="Normlntabulka"/>
    <w:rsid w:val="00436CDB"/>
    <w:rPr>
      <w:rFonts w:ascii="Arial" w:hAnsi="Arial"/>
      <w:sz w:val="18"/>
    </w:rPr>
    <w:tblPr>
      <w:tblStyleRowBandSize w:val="1"/>
      <w:jc w:val="center"/>
      <w:tblBorders>
        <w:top w:val="single" w:sz="4" w:space="0" w:color="1E3174"/>
        <w:left w:val="single" w:sz="4" w:space="0" w:color="1E3174"/>
        <w:bottom w:val="single" w:sz="4" w:space="0" w:color="1E3174"/>
        <w:right w:val="single" w:sz="4" w:space="0" w:color="1E3174"/>
        <w:insideH w:val="single" w:sz="4" w:space="0" w:color="1E3174"/>
        <w:insideV w:val="single" w:sz="4" w:space="0" w:color="1E3174"/>
      </w:tblBorders>
    </w:tblPr>
    <w:trPr>
      <w:jc w:val="center"/>
    </w:trPr>
    <w:tcPr>
      <w:vAlign w:val="center"/>
    </w:tcPr>
    <w:tblStylePr w:type="firstRow">
      <w:rPr>
        <w:rFonts w:ascii="Arial" w:hAnsi="Arial"/>
        <w:b/>
        <w:bCs/>
        <w:color w:val="FFFFFF"/>
        <w:sz w:val="20"/>
      </w:rPr>
      <w:tblPr/>
      <w:tcPr>
        <w:shd w:val="clear" w:color="auto" w:fill="647DD7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Obyejntabulka">
    <w:name w:val="Obyčejná tabulka"/>
    <w:basedOn w:val="Normlntabulka"/>
    <w:rsid w:val="00436CDB"/>
    <w:rPr>
      <w:rFonts w:ascii="Arial" w:hAnsi="Arial"/>
      <w:sz w:val="18"/>
    </w:rPr>
    <w:tblPr>
      <w:jc w:val="center"/>
      <w:tblBorders>
        <w:top w:val="single" w:sz="4" w:space="0" w:color="647DD7"/>
        <w:left w:val="single" w:sz="4" w:space="0" w:color="647DD7"/>
        <w:bottom w:val="single" w:sz="4" w:space="0" w:color="647DD7"/>
        <w:right w:val="single" w:sz="4" w:space="0" w:color="647DD7"/>
        <w:insideH w:val="single" w:sz="4" w:space="0" w:color="647DD7"/>
        <w:insideV w:val="single" w:sz="4" w:space="0" w:color="647DD7"/>
      </w:tblBorders>
    </w:tblPr>
    <w:trPr>
      <w:jc w:val="center"/>
    </w:trPr>
  </w:style>
  <w:style w:type="character" w:customStyle="1" w:styleId="Nadpis1Char">
    <w:name w:val="Nadpis 1 Char"/>
    <w:aliases w:val="Hlavni Char"/>
    <w:basedOn w:val="Standardnpsmoodstavce"/>
    <w:link w:val="Nadpis1"/>
    <w:rsid w:val="002A3DB5"/>
    <w:rPr>
      <w:rFonts w:ascii="Arial" w:hAnsi="Arial" w:cs="Arial"/>
      <w:b/>
      <w:bCs/>
      <w:color w:val="A00031"/>
      <w:kern w:val="32"/>
      <w:sz w:val="32"/>
      <w:szCs w:val="32"/>
      <w:lang w:val="cs-CZ" w:eastAsia="cs-CZ" w:bidi="ar-SA"/>
    </w:rPr>
  </w:style>
  <w:style w:type="paragraph" w:customStyle="1" w:styleId="Nadpistabulka">
    <w:name w:val="Nadpis_tabulka"/>
    <w:basedOn w:val="Normln"/>
    <w:next w:val="Normln"/>
    <w:rsid w:val="002A3DB5"/>
    <w:rPr>
      <w:b/>
      <w:color w:val="FFFFFF"/>
      <w:sz w:val="20"/>
    </w:rPr>
  </w:style>
  <w:style w:type="paragraph" w:customStyle="1" w:styleId="Default">
    <w:name w:val="Default"/>
    <w:rsid w:val="00B97B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268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sablony\Hlav_papir_PodralskyNF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Hlav_papir_PodralskyNF</Template>
  <TotalTime>6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ATTRACTION s.r.o.</Company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Bínová Lucie</dc:creator>
  <cp:keywords/>
  <dc:description/>
  <cp:lastModifiedBy>Lucie Lencová</cp:lastModifiedBy>
  <cp:revision>3</cp:revision>
  <cp:lastPrinted>2008-09-29T08:09:00Z</cp:lastPrinted>
  <dcterms:created xsi:type="dcterms:W3CDTF">2021-12-02T10:19:00Z</dcterms:created>
  <dcterms:modified xsi:type="dcterms:W3CDTF">2022-01-05T13:35:00Z</dcterms:modified>
</cp:coreProperties>
</file>